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99894" w14:textId="77777777" w:rsidR="00876CB5" w:rsidRPr="00950400" w:rsidRDefault="00876CB5" w:rsidP="00876CB5">
      <w:pPr>
        <w:spacing w:line="360" w:lineRule="auto"/>
        <w:ind w:left="5812"/>
        <w:rPr>
          <w:rFonts w:ascii="Times New Roman" w:hAnsi="Times New Roman"/>
        </w:rPr>
      </w:pPr>
    </w:p>
    <w:p w14:paraId="5F76F938" w14:textId="77777777" w:rsidR="00911A8E" w:rsidRPr="00B3605D" w:rsidRDefault="00911A8E" w:rsidP="00911A8E">
      <w:pPr>
        <w:pStyle w:val="Textbody"/>
        <w:spacing w:after="0"/>
        <w:ind w:left="5102"/>
        <w:jc w:val="right"/>
        <w:rPr>
          <w:rFonts w:ascii="Times New Roman" w:hAnsi="Times New Roman"/>
          <w:b/>
          <w:bCs/>
        </w:rPr>
      </w:pPr>
      <w:r w:rsidRPr="00B3605D">
        <w:rPr>
          <w:rFonts w:ascii="Times New Roman" w:hAnsi="Times New Roman"/>
          <w:b/>
          <w:bCs/>
        </w:rPr>
        <w:t xml:space="preserve">Al </w:t>
      </w:r>
      <w:r>
        <w:rPr>
          <w:rFonts w:ascii="Times New Roman" w:hAnsi="Times New Roman"/>
          <w:b/>
          <w:bCs/>
        </w:rPr>
        <w:t>Co.</w:t>
      </w:r>
      <w:proofErr w:type="gramStart"/>
      <w:r>
        <w:rPr>
          <w:rFonts w:ascii="Times New Roman" w:hAnsi="Times New Roman"/>
          <w:b/>
          <w:bCs/>
        </w:rPr>
        <w:t>Re.Com</w:t>
      </w:r>
      <w:proofErr w:type="gramEnd"/>
      <w:r>
        <w:rPr>
          <w:rFonts w:ascii="Times New Roman" w:hAnsi="Times New Roman"/>
          <w:b/>
          <w:bCs/>
        </w:rPr>
        <w:t>.</w:t>
      </w:r>
      <w:r w:rsidRPr="00B3605D">
        <w:rPr>
          <w:rFonts w:ascii="Times New Roman" w:hAnsi="Times New Roman"/>
          <w:b/>
          <w:bCs/>
        </w:rPr>
        <w:t xml:space="preserve"> Calabria</w:t>
      </w:r>
    </w:p>
    <w:p w14:paraId="7243C2C4" w14:textId="77777777" w:rsidR="00911A8E" w:rsidRDefault="00C3482A" w:rsidP="00911A8E">
      <w:pPr>
        <w:pStyle w:val="Textbody"/>
        <w:spacing w:after="0"/>
        <w:ind w:left="5102"/>
        <w:jc w:val="right"/>
        <w:rPr>
          <w:rFonts w:ascii="Times New Roman" w:hAnsi="Times New Roman"/>
        </w:rPr>
      </w:pPr>
      <w:hyperlink r:id="rId11" w:history="1">
        <w:r w:rsidR="00911A8E" w:rsidRPr="00A0693A">
          <w:rPr>
            <w:rStyle w:val="Collegamentoipertestuale"/>
            <w:rFonts w:ascii="Times New Roman" w:hAnsi="Times New Roman"/>
          </w:rPr>
          <w:t>corecom.cal@consrc.it</w:t>
        </w:r>
      </w:hyperlink>
      <w:r w:rsidR="00911A8E">
        <w:rPr>
          <w:rFonts w:ascii="Times New Roman" w:hAnsi="Times New Roman"/>
        </w:rPr>
        <w:t xml:space="preserve"> </w:t>
      </w:r>
    </w:p>
    <w:p w14:paraId="2C93C8D9" w14:textId="77777777" w:rsidR="00911A8E" w:rsidRDefault="00C3482A" w:rsidP="00911A8E">
      <w:pPr>
        <w:pStyle w:val="Textbody"/>
        <w:spacing w:after="0"/>
        <w:ind w:left="5102"/>
        <w:jc w:val="right"/>
        <w:rPr>
          <w:rFonts w:ascii="Times New Roman" w:hAnsi="Times New Roman"/>
        </w:rPr>
      </w:pPr>
      <w:hyperlink r:id="rId12" w:history="1">
        <w:r w:rsidR="00911A8E" w:rsidRPr="00A0693A">
          <w:rPr>
            <w:rStyle w:val="Collegamentoipertestuale"/>
            <w:rFonts w:ascii="Times New Roman" w:hAnsi="Times New Roman"/>
          </w:rPr>
          <w:t>corecom.cal@pec.consrc.it</w:t>
        </w:r>
      </w:hyperlink>
      <w:r w:rsidR="00911A8E">
        <w:rPr>
          <w:rFonts w:ascii="Times New Roman" w:hAnsi="Times New Roman"/>
        </w:rPr>
        <w:t xml:space="preserve"> </w:t>
      </w:r>
    </w:p>
    <w:p w14:paraId="3C8CF92F" w14:textId="77777777" w:rsidR="00911A8E" w:rsidRDefault="00911A8E" w:rsidP="00911A8E">
      <w:pPr>
        <w:pStyle w:val="Textbody"/>
        <w:spacing w:after="0"/>
        <w:ind w:left="5102"/>
        <w:rPr>
          <w:rFonts w:ascii="Times New Roman" w:hAnsi="Times New Roman"/>
        </w:rPr>
      </w:pPr>
    </w:p>
    <w:p w14:paraId="07405D70" w14:textId="77777777" w:rsidR="00911A8E" w:rsidRDefault="00911A8E" w:rsidP="00911A8E">
      <w:pPr>
        <w:pStyle w:val="Textbody"/>
        <w:spacing w:after="0"/>
        <w:ind w:left="1418" w:hanging="1418"/>
        <w:jc w:val="both"/>
        <w:rPr>
          <w:rFonts w:hint="eastAsia"/>
        </w:rPr>
      </w:pPr>
      <w:r>
        <w:rPr>
          <w:rFonts w:ascii="Times New Roman" w:hAnsi="Times New Roman"/>
          <w:b/>
          <w:bCs/>
        </w:rPr>
        <w:t>OGGETTO: Richiesta di adesione all’Osservatorio “Media e Minori” del Co.</w:t>
      </w:r>
      <w:proofErr w:type="gramStart"/>
      <w:r>
        <w:rPr>
          <w:rFonts w:ascii="Times New Roman" w:hAnsi="Times New Roman"/>
          <w:b/>
          <w:bCs/>
        </w:rPr>
        <w:t>Re.Com</w:t>
      </w:r>
      <w:proofErr w:type="gramEnd"/>
      <w:r>
        <w:rPr>
          <w:rFonts w:ascii="Times New Roman" w:hAnsi="Times New Roman"/>
          <w:b/>
          <w:bCs/>
        </w:rPr>
        <w:t>. Calabria</w:t>
      </w:r>
    </w:p>
    <w:p w14:paraId="4B4D519A" w14:textId="77777777" w:rsidR="00911A8E" w:rsidRDefault="00911A8E" w:rsidP="00911A8E">
      <w:pPr>
        <w:pStyle w:val="Textbody"/>
        <w:jc w:val="center"/>
        <w:rPr>
          <w:rFonts w:hint="eastAsia"/>
        </w:rPr>
      </w:pPr>
    </w:p>
    <w:p w14:paraId="70405875" w14:textId="77777777" w:rsidR="00911A8E" w:rsidRDefault="00911A8E" w:rsidP="00911A8E">
      <w:pPr>
        <w:pStyle w:val="Textbody"/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 xml:space="preserve">Il/La sottoscritto/a __________________________________________________________      nato/a </w:t>
      </w:r>
      <w:proofErr w:type="spellStart"/>
      <w:r>
        <w:rPr>
          <w:rFonts w:ascii="Times New Roman" w:hAnsi="Times New Roman"/>
        </w:rPr>
        <w:t>a</w:t>
      </w:r>
      <w:proofErr w:type="spellEnd"/>
      <w:r>
        <w:rPr>
          <w:rFonts w:ascii="Times New Roman" w:hAnsi="Times New Roman"/>
        </w:rPr>
        <w:t xml:space="preserve"> _______________________________________________ il ________________________</w:t>
      </w:r>
      <w:r>
        <w:rPr>
          <w:rFonts w:ascii="Times New Roman" w:hAnsi="Times New Roman"/>
        </w:rPr>
        <w:br/>
        <w:t>in qualità di________________________________________________________________</w:t>
      </w:r>
      <w:r>
        <w:rPr>
          <w:rFonts w:ascii="Times New Roman" w:hAnsi="Times New Roman"/>
        </w:rPr>
        <w:br/>
        <w:t xml:space="preserve">in rappresentanza della </w:t>
      </w:r>
      <w:hyperlink w:anchor="_ftn1" w:history="1">
        <w:r>
          <w:rPr>
            <w:rFonts w:ascii="Times New Roman" w:hAnsi="Times New Roman"/>
            <w:color w:val="0000FF"/>
          </w:rPr>
          <w:t>[1]</w:t>
        </w:r>
      </w:hyperlink>
      <w:r>
        <w:rPr>
          <w:rFonts w:ascii="Times New Roman" w:hAnsi="Times New Roman"/>
        </w:rPr>
        <w:t>___________________________________________________________</w:t>
      </w:r>
    </w:p>
    <w:p w14:paraId="6F8E86B3" w14:textId="77777777" w:rsidR="00911A8E" w:rsidRDefault="00911A8E" w:rsidP="00911A8E">
      <w:pPr>
        <w:pStyle w:val="Textbody"/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denominata ______________________________________________________________________</w:t>
      </w:r>
      <w:r>
        <w:rPr>
          <w:rFonts w:ascii="Times New Roman" w:hAnsi="Times New Roman"/>
        </w:rPr>
        <w:br/>
        <w:t>con sede in _________________________ via/piazza _____________________________ n. ____ telefono n°____________________________cellulare_______________________________</w:t>
      </w:r>
      <w:r>
        <w:rPr>
          <w:rFonts w:ascii="Times New Roman" w:hAnsi="Times New Roman"/>
        </w:rPr>
        <w:br/>
        <w:t>posta elettronica certificata (PEC)____________________________________________________</w:t>
      </w:r>
      <w:r>
        <w:rPr>
          <w:rFonts w:ascii="Times New Roman" w:hAnsi="Times New Roman"/>
        </w:rPr>
        <w:br/>
        <w:t>posta elettronica (e-mail)__________________________________________________________</w:t>
      </w:r>
      <w:r>
        <w:rPr>
          <w:rFonts w:ascii="Times New Roman" w:hAnsi="Times New Roman"/>
        </w:rPr>
        <w:br/>
        <w:t xml:space="preserve">Visto il </w:t>
      </w:r>
      <w:r w:rsidRPr="00556157">
        <w:rPr>
          <w:rFonts w:ascii="Times New Roman" w:hAnsi="Times New Roman"/>
        </w:rPr>
        <w:t>Regolamento per il funzionamento e l’adesione all’Osservatorio “Media e Minori”</w:t>
      </w:r>
      <w:r>
        <w:rPr>
          <w:rFonts w:ascii="Times New Roman" w:hAnsi="Times New Roman"/>
        </w:rPr>
        <w:t xml:space="preserve"> </w:t>
      </w:r>
      <w:r w:rsidRPr="00556157">
        <w:rPr>
          <w:rFonts w:ascii="Times New Roman" w:hAnsi="Times New Roman"/>
        </w:rPr>
        <w:t>del Comitato Regionale per le Comunicazioni della Calabria</w:t>
      </w:r>
      <w:r>
        <w:rPr>
          <w:rFonts w:ascii="Times New Roman" w:hAnsi="Times New Roman"/>
        </w:rPr>
        <w:t xml:space="preserve">, approvato con </w:t>
      </w:r>
      <w:r w:rsidRPr="00556157">
        <w:rPr>
          <w:rFonts w:ascii="Times New Roman" w:hAnsi="Times New Roman"/>
        </w:rPr>
        <w:t>Delibera</w:t>
      </w:r>
      <w:r>
        <w:rPr>
          <w:rFonts w:ascii="Times New Roman" w:hAnsi="Times New Roman"/>
        </w:rPr>
        <w:t>zione</w:t>
      </w:r>
      <w:r w:rsidRPr="00556157">
        <w:rPr>
          <w:rFonts w:ascii="Times New Roman" w:hAnsi="Times New Roman"/>
        </w:rPr>
        <w:t xml:space="preserve"> di Comitato del 7 marzo 2023, n. 11</w:t>
      </w:r>
      <w:r>
        <w:rPr>
          <w:rFonts w:ascii="Times New Roman" w:hAnsi="Times New Roman"/>
        </w:rPr>
        <w:t>, pubblicato sul sito internet del Co.Re.Com. Calabria;</w:t>
      </w:r>
    </w:p>
    <w:p w14:paraId="49D26728" w14:textId="77777777" w:rsidR="00911A8E" w:rsidRDefault="00911A8E" w:rsidP="00911A8E">
      <w:pPr>
        <w:pStyle w:val="Textbody"/>
        <w:spacing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CHIEDE</w:t>
      </w:r>
    </w:p>
    <w:p w14:paraId="27CC3330" w14:textId="131BFDEA" w:rsidR="00911A8E" w:rsidRDefault="00911A8E" w:rsidP="00911A8E">
      <w:pPr>
        <w:pStyle w:val="Textbody"/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di aderire all’Osservatorio “Media e Minori” del Co.</w:t>
      </w:r>
      <w:proofErr w:type="gramStart"/>
      <w:r>
        <w:rPr>
          <w:rFonts w:ascii="Times New Roman" w:hAnsi="Times New Roman"/>
        </w:rPr>
        <w:t>Re.Com</w:t>
      </w:r>
      <w:proofErr w:type="gramEnd"/>
      <w:r>
        <w:rPr>
          <w:rFonts w:ascii="Times New Roman" w:hAnsi="Times New Roman"/>
        </w:rPr>
        <w:t>. Calabria</w:t>
      </w:r>
      <w:r w:rsidR="00594BBA">
        <w:rPr>
          <w:rFonts w:ascii="Times New Roman" w:hAnsi="Times New Roman"/>
        </w:rPr>
        <w:t>.</w:t>
      </w:r>
    </w:p>
    <w:p w14:paraId="5FD4811E" w14:textId="77777777" w:rsidR="00911A8E" w:rsidRDefault="00911A8E" w:rsidP="00911A8E">
      <w:pPr>
        <w:pStyle w:val="Textbody"/>
        <w:spacing w:after="120"/>
        <w:rPr>
          <w:rFonts w:hint="eastAsia"/>
        </w:rPr>
      </w:pPr>
      <w:r>
        <w:t>A tal fine, allega il proprio Statuto.</w:t>
      </w:r>
    </w:p>
    <w:p w14:paraId="766A3D14" w14:textId="77777777" w:rsidR="00911A8E" w:rsidRDefault="00911A8E" w:rsidP="00911A8E">
      <w:pPr>
        <w:pStyle w:val="Textbody"/>
        <w:spacing w:after="120"/>
        <w:rPr>
          <w:rFonts w:hint="eastAsia"/>
        </w:rPr>
      </w:pPr>
    </w:p>
    <w:p w14:paraId="64B618A8" w14:textId="77777777" w:rsidR="00911A8E" w:rsidRDefault="00911A8E" w:rsidP="00911A8E">
      <w:pPr>
        <w:pStyle w:val="Textbody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</w:t>
      </w:r>
    </w:p>
    <w:p w14:paraId="38DCD08E" w14:textId="77777777" w:rsidR="00911A8E" w:rsidRDefault="00911A8E" w:rsidP="00911A8E">
      <w:pPr>
        <w:pStyle w:val="Textbody"/>
        <w:ind w:left="108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(luogo e data)</w:t>
      </w:r>
    </w:p>
    <w:p w14:paraId="0A39A42B" w14:textId="77777777" w:rsidR="00911A8E" w:rsidRDefault="00911A8E" w:rsidP="00911A8E">
      <w:pPr>
        <w:pStyle w:val="Textbody"/>
        <w:rPr>
          <w:rFonts w:hint="eastAsia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Il legale rappresentante </w:t>
      </w:r>
      <w:hyperlink w:anchor="_ftn1" w:history="1">
        <w:r>
          <w:rPr>
            <w:rFonts w:ascii="Times New Roman" w:hAnsi="Times New Roman"/>
            <w:color w:val="0000FF"/>
          </w:rPr>
          <w:t>[2]</w:t>
        </w:r>
      </w:hyperlink>
    </w:p>
    <w:p w14:paraId="605BAB29" w14:textId="77777777" w:rsidR="00911A8E" w:rsidRDefault="00911A8E" w:rsidP="00911A8E">
      <w:pPr>
        <w:pStyle w:val="Textbody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                           (firma per esteso e leggibile)</w:t>
      </w:r>
    </w:p>
    <w:p w14:paraId="37C21DCF" w14:textId="77777777" w:rsidR="00911A8E" w:rsidRDefault="00911A8E" w:rsidP="00911A8E">
      <w:pPr>
        <w:pStyle w:val="Textbody"/>
        <w:rPr>
          <w:rFonts w:hint="eastAsia"/>
        </w:rPr>
      </w:pPr>
    </w:p>
    <w:p w14:paraId="2CFE66D7" w14:textId="77777777" w:rsidR="00911A8E" w:rsidRDefault="00911A8E" w:rsidP="00911A8E">
      <w:pPr>
        <w:pStyle w:val="Textbody"/>
        <w:rPr>
          <w:rFonts w:hint="eastAsia"/>
        </w:rPr>
      </w:pPr>
      <w:r>
        <w:t xml:space="preserve">Allegato: Statuto </w:t>
      </w:r>
    </w:p>
    <w:p w14:paraId="36BC1B60" w14:textId="77777777" w:rsidR="00911A8E" w:rsidRDefault="00C3482A" w:rsidP="00911A8E">
      <w:pPr>
        <w:pStyle w:val="Textbody"/>
        <w:rPr>
          <w:rFonts w:hint="eastAsia"/>
        </w:rPr>
      </w:pPr>
      <w:hyperlink w:anchor="_ftnref1" w:history="1">
        <w:r w:rsidR="00911A8E">
          <w:rPr>
            <w:rFonts w:ascii="Times New Roman" w:hAnsi="Times New Roman"/>
            <w:sz w:val="16"/>
            <w:szCs w:val="16"/>
          </w:rPr>
          <w:t>[1]</w:t>
        </w:r>
      </w:hyperlink>
      <w:r w:rsidR="00911A8E">
        <w:rPr>
          <w:sz w:val="16"/>
          <w:szCs w:val="16"/>
        </w:rPr>
        <w:t xml:space="preserve"> </w:t>
      </w:r>
      <w:r w:rsidR="00911A8E">
        <w:rPr>
          <w:rFonts w:ascii="Times New Roman" w:hAnsi="Times New Roman"/>
          <w:sz w:val="16"/>
          <w:szCs w:val="16"/>
        </w:rPr>
        <w:t>Indicare la tipologia di soggetto (associazione, istituzione pubblica, ecc.).</w:t>
      </w:r>
    </w:p>
    <w:p w14:paraId="69730079" w14:textId="77777777" w:rsidR="00911A8E" w:rsidRPr="00C31208" w:rsidRDefault="00C3482A" w:rsidP="00911A8E">
      <w:pPr>
        <w:pStyle w:val="Textbody"/>
        <w:rPr>
          <w:rFonts w:hint="eastAsia"/>
        </w:rPr>
      </w:pPr>
      <w:hyperlink w:anchor="_ftnref1" w:history="1">
        <w:r w:rsidR="00911A8E">
          <w:rPr>
            <w:rFonts w:ascii="Times New Roman" w:hAnsi="Times New Roman"/>
            <w:sz w:val="16"/>
            <w:szCs w:val="16"/>
          </w:rPr>
          <w:t>[2]</w:t>
        </w:r>
      </w:hyperlink>
      <w:r w:rsidR="00911A8E">
        <w:rPr>
          <w:sz w:val="16"/>
          <w:szCs w:val="16"/>
        </w:rPr>
        <w:t xml:space="preserve"> apporre firma digitale oppure firma autografa (in tale ultimo caso inviare copia del documento di identità) </w:t>
      </w:r>
    </w:p>
    <w:p w14:paraId="72B0C8C3" w14:textId="77777777" w:rsidR="00911A8E" w:rsidRPr="00E96FC0" w:rsidRDefault="00911A8E" w:rsidP="00911A8E">
      <w:pPr>
        <w:tabs>
          <w:tab w:val="left" w:pos="3480"/>
        </w:tabs>
        <w:jc w:val="center"/>
        <w:rPr>
          <w:rFonts w:ascii="Trebuchet MS" w:hAnsi="Trebuchet MS" w:cs="Calibri"/>
          <w:bCs/>
          <w:i/>
          <w:iCs/>
          <w:smallCaps/>
          <w:sz w:val="16"/>
        </w:rPr>
      </w:pPr>
      <w:r w:rsidRPr="00454899">
        <w:rPr>
          <w:rFonts w:ascii="Trebuchet MS" w:hAnsi="Trebuchet MS" w:cs="Calibri"/>
          <w:bCs/>
          <w:i/>
          <w:iCs/>
          <w:smallCaps/>
          <w:sz w:val="16"/>
        </w:rPr>
        <w:t>________________________________________________________________________________</w:t>
      </w:r>
      <w:r>
        <w:rPr>
          <w:rFonts w:ascii="Trebuchet MS" w:hAnsi="Trebuchet MS" w:cs="Calibri"/>
          <w:bCs/>
          <w:i/>
          <w:iCs/>
          <w:smallCaps/>
          <w:sz w:val="16"/>
        </w:rPr>
        <w:t>____</w:t>
      </w:r>
      <w:r w:rsidRPr="00454899">
        <w:rPr>
          <w:rFonts w:ascii="Trebuchet MS" w:hAnsi="Trebuchet MS" w:cs="Calibri"/>
          <w:bCs/>
          <w:i/>
          <w:iCs/>
          <w:smallCaps/>
          <w:sz w:val="16"/>
        </w:rPr>
        <w:t>___________________________</w:t>
      </w:r>
    </w:p>
    <w:p w14:paraId="0312D00A" w14:textId="77777777" w:rsidR="00911A8E" w:rsidRPr="00DD5867" w:rsidRDefault="00911A8E" w:rsidP="00911A8E">
      <w:pPr>
        <w:tabs>
          <w:tab w:val="left" w:pos="5940"/>
        </w:tabs>
        <w:jc w:val="center"/>
        <w:rPr>
          <w:rFonts w:ascii="Lucida Sans Unicode" w:hAnsi="Lucida Sans Unicode" w:cs="Lucida Sans Unicode"/>
          <w:color w:val="7F7F7F"/>
          <w:sz w:val="16"/>
          <w:szCs w:val="16"/>
        </w:rPr>
      </w:pP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t>Consiglio regionale della Calabria | Via Cardinale Portanova | 89123 Reggio Calabria</w:t>
      </w: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br/>
        <w:t>Tel. 0965.8</w:t>
      </w:r>
      <w:r>
        <w:rPr>
          <w:rFonts w:ascii="Lucida Sans Unicode" w:hAnsi="Lucida Sans Unicode" w:cs="Lucida Sans Unicode"/>
          <w:color w:val="7F7F7F"/>
          <w:sz w:val="16"/>
          <w:szCs w:val="16"/>
        </w:rPr>
        <w:t>80044</w:t>
      </w:r>
    </w:p>
    <w:p w14:paraId="03C3B207" w14:textId="77777777" w:rsidR="00911A8E" w:rsidRPr="00DD5867" w:rsidRDefault="00911A8E" w:rsidP="00911A8E">
      <w:pPr>
        <w:tabs>
          <w:tab w:val="left" w:pos="5940"/>
        </w:tabs>
        <w:jc w:val="center"/>
        <w:rPr>
          <w:rFonts w:ascii="Lucida Sans Unicode" w:hAnsi="Lucida Sans Unicode" w:cs="Lucida Sans Unicode"/>
          <w:color w:val="7F7F7F"/>
          <w:sz w:val="16"/>
          <w:szCs w:val="16"/>
        </w:rPr>
      </w:pP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t xml:space="preserve">e-mail: </w:t>
      </w:r>
      <w:hyperlink r:id="rId13" w:history="1">
        <w:r w:rsidRPr="00BF60E9">
          <w:rPr>
            <w:rStyle w:val="Collegamentoipertestuale"/>
            <w:rFonts w:ascii="Lucida Sans Unicode" w:hAnsi="Lucida Sans Unicode" w:cs="Lucida Sans Unicode"/>
            <w:sz w:val="16"/>
            <w:szCs w:val="16"/>
          </w:rPr>
          <w:t>corecom.cal@consrc.it</w:t>
        </w:r>
      </w:hyperlink>
      <w:r>
        <w:rPr>
          <w:rFonts w:ascii="Lucida Sans Unicode" w:hAnsi="Lucida Sans Unicode" w:cs="Lucida Sans Unicode"/>
          <w:color w:val="7F7F7F"/>
          <w:sz w:val="16"/>
          <w:szCs w:val="16"/>
        </w:rPr>
        <w:t xml:space="preserve"> </w:t>
      </w: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t>|</w:t>
      </w:r>
      <w:r>
        <w:rPr>
          <w:rFonts w:ascii="Lucida Sans Unicode" w:hAnsi="Lucida Sans Unicode" w:cs="Lucida Sans Unicode"/>
          <w:color w:val="7F7F7F"/>
          <w:sz w:val="16"/>
          <w:szCs w:val="16"/>
        </w:rPr>
        <w:t xml:space="preserve"> PEC: </w:t>
      </w:r>
      <w:hyperlink r:id="rId14" w:history="1">
        <w:r w:rsidRPr="00BF60E9">
          <w:rPr>
            <w:rStyle w:val="Collegamentoipertestuale"/>
            <w:rFonts w:ascii="Lucida Sans Unicode" w:hAnsi="Lucida Sans Unicode" w:cs="Lucida Sans Unicode"/>
            <w:sz w:val="16"/>
            <w:szCs w:val="16"/>
          </w:rPr>
          <w:t>corecom.cal@pec.consrc.it</w:t>
        </w:r>
      </w:hyperlink>
      <w:r>
        <w:rPr>
          <w:rFonts w:ascii="Lucida Sans Unicode" w:hAnsi="Lucida Sans Unicode" w:cs="Lucida Sans Unicode"/>
          <w:color w:val="7F7F7F"/>
          <w:sz w:val="16"/>
          <w:szCs w:val="16"/>
        </w:rPr>
        <w:t xml:space="preserve"> </w:t>
      </w:r>
    </w:p>
    <w:p w14:paraId="05917856" w14:textId="367CFBC7" w:rsidR="00911A8E" w:rsidRPr="00DD5867" w:rsidRDefault="00911A8E" w:rsidP="00911A8E">
      <w:pPr>
        <w:tabs>
          <w:tab w:val="left" w:pos="5940"/>
        </w:tabs>
        <w:jc w:val="right"/>
        <w:rPr>
          <w:rFonts w:ascii="Lucida Sans Unicode" w:hAnsi="Lucida Sans Unicode" w:cs="Lucida Sans Unicode"/>
          <w:color w:val="7F7F7F"/>
          <w:sz w:val="16"/>
          <w:szCs w:val="16"/>
        </w:rPr>
      </w:pP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t xml:space="preserve">Pagina </w:t>
      </w: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fldChar w:fldCharType="begin"/>
      </w: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instrText xml:space="preserve"> PAGE </w:instrText>
      </w: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fldChar w:fldCharType="separate"/>
      </w:r>
      <w:r w:rsidR="003546CE">
        <w:rPr>
          <w:rFonts w:ascii="Lucida Sans Unicode" w:hAnsi="Lucida Sans Unicode" w:cs="Lucida Sans Unicode"/>
          <w:noProof/>
          <w:color w:val="7F7F7F"/>
          <w:sz w:val="16"/>
          <w:szCs w:val="16"/>
        </w:rPr>
        <w:t>1</w:t>
      </w: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fldChar w:fldCharType="end"/>
      </w: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t xml:space="preserve"> di </w:t>
      </w: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fldChar w:fldCharType="begin"/>
      </w: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instrText xml:space="preserve"> NUMPAGES  </w:instrText>
      </w: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fldChar w:fldCharType="separate"/>
      </w:r>
      <w:r w:rsidR="003546CE">
        <w:rPr>
          <w:rFonts w:ascii="Lucida Sans Unicode" w:hAnsi="Lucida Sans Unicode" w:cs="Lucida Sans Unicode"/>
          <w:noProof/>
          <w:color w:val="7F7F7F"/>
          <w:sz w:val="16"/>
          <w:szCs w:val="16"/>
        </w:rPr>
        <w:t>1</w:t>
      </w:r>
      <w:r w:rsidRPr="00DD5867">
        <w:rPr>
          <w:rFonts w:ascii="Lucida Sans Unicode" w:hAnsi="Lucida Sans Unicode" w:cs="Lucida Sans Unicode"/>
          <w:color w:val="7F7F7F"/>
          <w:sz w:val="16"/>
          <w:szCs w:val="16"/>
        </w:rPr>
        <w:fldChar w:fldCharType="end"/>
      </w:r>
    </w:p>
    <w:p w14:paraId="0180E654" w14:textId="1E796E3A" w:rsidR="00747294" w:rsidRPr="00950400" w:rsidRDefault="00747294" w:rsidP="00911A8E">
      <w:pPr>
        <w:ind w:right="-1"/>
        <w:rPr>
          <w:rFonts w:ascii="Times New Roman" w:eastAsia="Lucida Sans Unicode" w:hAnsi="Times New Roman"/>
        </w:rPr>
      </w:pPr>
    </w:p>
    <w:sectPr w:rsidR="00747294" w:rsidRPr="00950400" w:rsidSect="00DA301B">
      <w:footerReference w:type="default" r:id="rId15"/>
      <w:headerReference w:type="first" r:id="rId16"/>
      <w:pgSz w:w="11906" w:h="16838" w:code="9"/>
      <w:pgMar w:top="1418" w:right="1134" w:bottom="289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FD2B3" w14:textId="77777777" w:rsidR="009945D6" w:rsidRDefault="009945D6" w:rsidP="003B5A77">
      <w:r>
        <w:separator/>
      </w:r>
    </w:p>
  </w:endnote>
  <w:endnote w:type="continuationSeparator" w:id="0">
    <w:p w14:paraId="5A38754C" w14:textId="77777777" w:rsidR="009945D6" w:rsidRDefault="009945D6" w:rsidP="003B5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87C3CF-7FF6-4B96-B52E-E23A3527E306}"/>
    <w:embedBold r:id="rId2" w:fontKey="{6F241765-525E-4086-8F30-957B30D22F48}"/>
    <w:embedItalic r:id="rId3" w:fontKey="{8BD9C49C-E724-4A7E-9117-48FD18E63E1B}"/>
    <w:embedBoldItalic r:id="rId4" w:fontKey="{B646C13C-69E6-43A8-AA18-8C7413BD0C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Italic r:id="rId5" w:subsetted="1" w:fontKey="{952F0C4D-0450-490D-AAE0-36ED17CB697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6" w:fontKey="{29858668-8639-468C-AB19-DEB6346D846F}"/>
    <w:embedItalic r:id="rId7" w:fontKey="{B1D8545E-B059-4064-BC35-54FFF71931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DEAEF" w14:textId="77777777" w:rsidR="002A3274" w:rsidRPr="00E96FC0" w:rsidRDefault="002A3274" w:rsidP="002A3274">
    <w:pPr>
      <w:tabs>
        <w:tab w:val="left" w:pos="3480"/>
      </w:tabs>
      <w:jc w:val="center"/>
      <w:rPr>
        <w:rFonts w:ascii="Trebuchet MS" w:hAnsi="Trebuchet MS" w:cs="Calibri"/>
        <w:bCs/>
        <w:i/>
        <w:iCs/>
        <w:smallCaps/>
        <w:sz w:val="16"/>
      </w:rPr>
    </w:pPr>
    <w:r w:rsidRPr="00454899">
      <w:rPr>
        <w:rFonts w:ascii="Trebuchet MS" w:hAnsi="Trebuchet MS" w:cs="Calibri"/>
        <w:bCs/>
        <w:i/>
        <w:iCs/>
        <w:smallCaps/>
        <w:sz w:val="16"/>
      </w:rPr>
      <w:t>________________________________________________________________________________</w:t>
    </w:r>
    <w:r>
      <w:rPr>
        <w:rFonts w:ascii="Trebuchet MS" w:hAnsi="Trebuchet MS" w:cs="Calibri"/>
        <w:bCs/>
        <w:i/>
        <w:iCs/>
        <w:smallCaps/>
        <w:sz w:val="16"/>
      </w:rPr>
      <w:t>____</w:t>
    </w:r>
    <w:r w:rsidRPr="00454899">
      <w:rPr>
        <w:rFonts w:ascii="Trebuchet MS" w:hAnsi="Trebuchet MS" w:cs="Calibri"/>
        <w:bCs/>
        <w:i/>
        <w:iCs/>
        <w:smallCaps/>
        <w:sz w:val="16"/>
      </w:rPr>
      <w:t>___________________________</w:t>
    </w:r>
  </w:p>
  <w:p w14:paraId="46EAA1E0" w14:textId="77777777" w:rsidR="002A3274" w:rsidRPr="00DD5867" w:rsidRDefault="002A3274" w:rsidP="002A3274">
    <w:pPr>
      <w:tabs>
        <w:tab w:val="left" w:pos="5940"/>
      </w:tabs>
      <w:jc w:val="center"/>
      <w:rPr>
        <w:rFonts w:ascii="Lucida Sans Unicode" w:hAnsi="Lucida Sans Unicode" w:cs="Lucida Sans Unicode"/>
        <w:color w:val="7F7F7F"/>
        <w:sz w:val="16"/>
        <w:szCs w:val="16"/>
      </w:rPr>
    </w:pPr>
    <w:r w:rsidRPr="00F7299A">
      <w:rPr>
        <w:rFonts w:ascii="Lucida Sans Unicode" w:hAnsi="Lucida Sans Unicode" w:cs="Lucida Sans Unicode"/>
        <w:sz w:val="16"/>
        <w:szCs w:val="16"/>
      </w:rPr>
      <w:t xml:space="preserve">Consiglio regionale della Calabria </w:t>
    </w:r>
    <w:r>
      <w:rPr>
        <w:rFonts w:ascii="Lucida Sans Unicode" w:hAnsi="Lucida Sans Unicode" w:cs="Lucida Sans Unicode"/>
        <w:sz w:val="16"/>
        <w:szCs w:val="16"/>
      </w:rPr>
      <w:t>-</w:t>
    </w:r>
    <w:r w:rsidRPr="00F7299A">
      <w:rPr>
        <w:rFonts w:ascii="Lucida Sans Unicode" w:hAnsi="Lucida Sans Unicode" w:cs="Lucida Sans Unicode"/>
        <w:sz w:val="16"/>
        <w:szCs w:val="16"/>
      </w:rPr>
      <w:t xml:space="preserve"> Via Cardinale Portanova </w:t>
    </w:r>
    <w:r>
      <w:rPr>
        <w:rFonts w:ascii="Lucida Sans Unicode" w:hAnsi="Lucida Sans Unicode" w:cs="Lucida Sans Unicode"/>
        <w:sz w:val="16"/>
        <w:szCs w:val="16"/>
      </w:rPr>
      <w:t>-</w:t>
    </w:r>
    <w:r w:rsidRPr="00F7299A">
      <w:rPr>
        <w:rFonts w:ascii="Lucida Sans Unicode" w:hAnsi="Lucida Sans Unicode" w:cs="Lucida Sans Unicode"/>
        <w:sz w:val="16"/>
        <w:szCs w:val="16"/>
      </w:rPr>
      <w:t xml:space="preserve"> 89123 Reggio Calabria - Tel. 0965.814984</w:t>
    </w:r>
  </w:p>
  <w:p w14:paraId="3250DA0E" w14:textId="77777777" w:rsidR="002A3274" w:rsidRPr="00DD5867" w:rsidRDefault="002A3274" w:rsidP="002A3274">
    <w:pPr>
      <w:tabs>
        <w:tab w:val="left" w:pos="5940"/>
      </w:tabs>
      <w:jc w:val="center"/>
      <w:rPr>
        <w:rFonts w:ascii="Lucida Sans Unicode" w:hAnsi="Lucida Sans Unicode" w:cs="Lucida Sans Unicode"/>
        <w:color w:val="7F7F7F"/>
        <w:sz w:val="16"/>
        <w:szCs w:val="16"/>
      </w:rPr>
    </w:pPr>
    <w:r w:rsidRPr="00F7299A">
      <w:rPr>
        <w:rFonts w:ascii="Lucida Sans Unicode" w:hAnsi="Lucida Sans Unicode" w:cs="Lucida Sans Unicode"/>
        <w:sz w:val="16"/>
        <w:szCs w:val="16"/>
      </w:rPr>
      <w:t xml:space="preserve">e-mail: </w:t>
    </w:r>
    <w:hyperlink r:id="rId1" w:history="1">
      <w:r w:rsidRPr="00BF60E9">
        <w:rPr>
          <w:rStyle w:val="Collegamentoipertestuale"/>
          <w:rFonts w:ascii="Lucida Sans Unicode" w:hAnsi="Lucida Sans Unicode" w:cs="Lucida Sans Unicode"/>
          <w:sz w:val="16"/>
          <w:szCs w:val="16"/>
        </w:rPr>
        <w:t>corecom.cal@consrc.it</w:t>
      </w:r>
    </w:hyperlink>
    <w:r>
      <w:rPr>
        <w:rFonts w:ascii="Lucida Sans Unicode" w:hAnsi="Lucida Sans Unicode" w:cs="Lucida Sans Unicode"/>
        <w:color w:val="7F7F7F"/>
        <w:sz w:val="16"/>
        <w:szCs w:val="16"/>
      </w:rPr>
      <w:t xml:space="preserve"> </w:t>
    </w:r>
    <w:r w:rsidRPr="00F7299A">
      <w:rPr>
        <w:rFonts w:ascii="Lucida Sans Unicode" w:hAnsi="Lucida Sans Unicode" w:cs="Lucida Sans Unicode"/>
        <w:sz w:val="16"/>
        <w:szCs w:val="16"/>
      </w:rPr>
      <w:t xml:space="preserve">| PEC: </w:t>
    </w:r>
    <w:hyperlink r:id="rId2" w:history="1">
      <w:r w:rsidRPr="00BF60E9">
        <w:rPr>
          <w:rStyle w:val="Collegamentoipertestuale"/>
          <w:rFonts w:ascii="Lucida Sans Unicode" w:hAnsi="Lucida Sans Unicode" w:cs="Lucida Sans Unicode"/>
          <w:sz w:val="16"/>
          <w:szCs w:val="16"/>
        </w:rPr>
        <w:t>corecom.cal@pec.consrc.it</w:t>
      </w:r>
    </w:hyperlink>
    <w:r>
      <w:rPr>
        <w:rFonts w:ascii="Lucida Sans Unicode" w:hAnsi="Lucida Sans Unicode" w:cs="Lucida Sans Unicode"/>
        <w:color w:val="7F7F7F"/>
        <w:sz w:val="16"/>
        <w:szCs w:val="16"/>
      </w:rPr>
      <w:t xml:space="preserve"> </w:t>
    </w:r>
  </w:p>
  <w:p w14:paraId="62CA1018" w14:textId="77777777" w:rsidR="002A3274" w:rsidRPr="00DD5867" w:rsidRDefault="002A3274" w:rsidP="002A3274">
    <w:pPr>
      <w:tabs>
        <w:tab w:val="left" w:pos="5940"/>
      </w:tabs>
      <w:jc w:val="right"/>
      <w:rPr>
        <w:rFonts w:ascii="Lucida Sans Unicode" w:hAnsi="Lucida Sans Unicode" w:cs="Lucida Sans Unicode"/>
        <w:color w:val="7F7F7F"/>
        <w:sz w:val="16"/>
        <w:szCs w:val="16"/>
      </w:rPr>
    </w:pPr>
    <w:r w:rsidRPr="00F7299A">
      <w:rPr>
        <w:rFonts w:ascii="Lucida Sans Unicode" w:hAnsi="Lucida Sans Unicode" w:cs="Lucida Sans Unicode"/>
        <w:sz w:val="16"/>
        <w:szCs w:val="16"/>
      </w:rPr>
      <w:t xml:space="preserve">Pagina </w:t>
    </w:r>
    <w:r w:rsidRPr="00F7299A">
      <w:rPr>
        <w:rFonts w:ascii="Lucida Sans Unicode" w:hAnsi="Lucida Sans Unicode" w:cs="Lucida Sans Unicode"/>
        <w:sz w:val="16"/>
        <w:szCs w:val="16"/>
      </w:rPr>
      <w:fldChar w:fldCharType="begin"/>
    </w:r>
    <w:r w:rsidRPr="00F7299A">
      <w:rPr>
        <w:rFonts w:ascii="Lucida Sans Unicode" w:hAnsi="Lucida Sans Unicode" w:cs="Lucida Sans Unicode"/>
        <w:sz w:val="16"/>
        <w:szCs w:val="16"/>
      </w:rPr>
      <w:instrText xml:space="preserve"> PAGE </w:instrText>
    </w:r>
    <w:r w:rsidRPr="00F7299A">
      <w:rPr>
        <w:rFonts w:ascii="Lucida Sans Unicode" w:hAnsi="Lucida Sans Unicode" w:cs="Lucida Sans Unicode"/>
        <w:sz w:val="16"/>
        <w:szCs w:val="16"/>
      </w:rPr>
      <w:fldChar w:fldCharType="separate"/>
    </w:r>
    <w:r>
      <w:rPr>
        <w:rFonts w:ascii="Lucida Sans Unicode" w:hAnsi="Lucida Sans Unicode" w:cs="Lucida Sans Unicode"/>
        <w:sz w:val="16"/>
        <w:szCs w:val="16"/>
      </w:rPr>
      <w:t>1</w:t>
    </w:r>
    <w:r w:rsidRPr="00F7299A">
      <w:rPr>
        <w:rFonts w:ascii="Lucida Sans Unicode" w:hAnsi="Lucida Sans Unicode" w:cs="Lucida Sans Unicode"/>
        <w:sz w:val="16"/>
        <w:szCs w:val="16"/>
      </w:rPr>
      <w:fldChar w:fldCharType="end"/>
    </w:r>
    <w:r w:rsidRPr="00F7299A">
      <w:rPr>
        <w:rFonts w:ascii="Lucida Sans Unicode" w:hAnsi="Lucida Sans Unicode" w:cs="Lucida Sans Unicode"/>
        <w:sz w:val="16"/>
        <w:szCs w:val="16"/>
      </w:rPr>
      <w:t xml:space="preserve"> di </w:t>
    </w:r>
    <w:r w:rsidRPr="00F7299A">
      <w:rPr>
        <w:rFonts w:ascii="Lucida Sans Unicode" w:hAnsi="Lucida Sans Unicode" w:cs="Lucida Sans Unicode"/>
        <w:sz w:val="16"/>
        <w:szCs w:val="16"/>
      </w:rPr>
      <w:fldChar w:fldCharType="begin"/>
    </w:r>
    <w:r w:rsidRPr="00F7299A">
      <w:rPr>
        <w:rFonts w:ascii="Lucida Sans Unicode" w:hAnsi="Lucida Sans Unicode" w:cs="Lucida Sans Unicode"/>
        <w:sz w:val="16"/>
        <w:szCs w:val="16"/>
      </w:rPr>
      <w:instrText xml:space="preserve"> NUMPAGES  </w:instrText>
    </w:r>
    <w:r w:rsidRPr="00F7299A">
      <w:rPr>
        <w:rFonts w:ascii="Lucida Sans Unicode" w:hAnsi="Lucida Sans Unicode" w:cs="Lucida Sans Unicode"/>
        <w:sz w:val="16"/>
        <w:szCs w:val="16"/>
      </w:rPr>
      <w:fldChar w:fldCharType="separate"/>
    </w:r>
    <w:r>
      <w:rPr>
        <w:rFonts w:ascii="Lucida Sans Unicode" w:hAnsi="Lucida Sans Unicode" w:cs="Lucida Sans Unicode"/>
        <w:sz w:val="16"/>
        <w:szCs w:val="16"/>
      </w:rPr>
      <w:t>2</w:t>
    </w:r>
    <w:r w:rsidRPr="00F7299A">
      <w:rPr>
        <w:rFonts w:ascii="Lucida Sans Unicode" w:hAnsi="Lucida Sans Unicode" w:cs="Lucida Sans Unicode"/>
        <w:sz w:val="16"/>
        <w:szCs w:val="16"/>
      </w:rPr>
      <w:fldChar w:fldCharType="end"/>
    </w:r>
  </w:p>
  <w:p w14:paraId="393A3754" w14:textId="77777777" w:rsidR="00BB1D78" w:rsidRPr="009936CA" w:rsidRDefault="00BB1D78" w:rsidP="00FE05E7">
    <w:pPr>
      <w:tabs>
        <w:tab w:val="left" w:pos="5940"/>
      </w:tabs>
      <w:jc w:val="center"/>
      <w:rPr>
        <w:rFonts w:ascii="Trebuchet MS" w:hAnsi="Trebuchet MS"/>
        <w:color w:val="7F7F7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4CFE5" w14:textId="77777777" w:rsidR="009945D6" w:rsidRDefault="009945D6" w:rsidP="003B5A77">
      <w:r>
        <w:separator/>
      </w:r>
    </w:p>
  </w:footnote>
  <w:footnote w:type="continuationSeparator" w:id="0">
    <w:p w14:paraId="606D428B" w14:textId="77777777" w:rsidR="009945D6" w:rsidRDefault="009945D6" w:rsidP="003B5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470B3" w14:textId="5C823CBE" w:rsidR="000D3D20" w:rsidRPr="00934C1F" w:rsidRDefault="002A3274" w:rsidP="00505405">
    <w:pPr>
      <w:pStyle w:val="Intestazione"/>
      <w:tabs>
        <w:tab w:val="clear" w:pos="4819"/>
        <w:tab w:val="left" w:pos="7371"/>
      </w:tabs>
      <w:spacing w:before="240"/>
      <w:jc w:val="left"/>
      <w:rPr>
        <w:rFonts w:ascii="Lucida Sans Unicode" w:hAnsi="Lucida Sans Unicode" w:cs="Lucida Sans Unicode"/>
        <w:i/>
        <w:sz w:val="22"/>
        <w:szCs w:val="22"/>
      </w:rPr>
    </w:pPr>
    <w:r>
      <w:rPr>
        <w:noProof/>
      </w:rPr>
      <w:drawing>
        <wp:inline distT="0" distB="0" distL="0" distR="0" wp14:anchorId="0B6131F9" wp14:editId="2AC6D4FB">
          <wp:extent cx="3586480" cy="919480"/>
          <wp:effectExtent l="0" t="0" r="0" b="0"/>
          <wp:docPr id="1" name="Immagine 1" descr="Logo AGCOM, logo Consiglio regionale e logo Corecom Calabr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Logo AGCOM, logo Consiglio regionale e logo Corecom Calabr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98"/>
                  <a:stretch/>
                </pic:blipFill>
                <pic:spPr bwMode="auto">
                  <a:xfrm>
                    <a:off x="0" y="0"/>
                    <a:ext cx="3586480" cy="919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6106C"/>
    <w:multiLevelType w:val="hybridMultilevel"/>
    <w:tmpl w:val="E64484A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6D4F7C"/>
    <w:multiLevelType w:val="hybridMultilevel"/>
    <w:tmpl w:val="D33E80E8"/>
    <w:lvl w:ilvl="0" w:tplc="53B243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C4A62"/>
    <w:multiLevelType w:val="hybridMultilevel"/>
    <w:tmpl w:val="9466A1F4"/>
    <w:lvl w:ilvl="0" w:tplc="04100005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8551B9E"/>
    <w:multiLevelType w:val="hybridMultilevel"/>
    <w:tmpl w:val="7AAC869C"/>
    <w:lvl w:ilvl="0" w:tplc="2140138E">
      <w:start w:val="4"/>
      <w:numFmt w:val="bullet"/>
      <w:lvlText w:val="-"/>
      <w:lvlJc w:val="left"/>
      <w:pPr>
        <w:ind w:left="360" w:hanging="360"/>
      </w:pPr>
      <w:rPr>
        <w:rFonts w:ascii="Garamond" w:eastAsia="Times New Roman" w:hAnsi="Garamond" w:cs="Times New Roman" w:hint="default"/>
        <w:color w:val="000000"/>
      </w:rPr>
    </w:lvl>
    <w:lvl w:ilvl="1" w:tplc="252A3DDC">
      <w:start w:val="7"/>
      <w:numFmt w:val="bullet"/>
      <w:lvlText w:val="•"/>
      <w:lvlJc w:val="left"/>
      <w:pPr>
        <w:ind w:left="1080" w:hanging="360"/>
      </w:pPr>
      <w:rPr>
        <w:rFonts w:ascii="Calibri" w:eastAsia="Calibri" w:hAnsi="Calibri" w:cs="Garamond-Light" w:hint="default"/>
        <w:color w:val="000000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A757DB"/>
    <w:multiLevelType w:val="hybridMultilevel"/>
    <w:tmpl w:val="4A7E2C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021AE"/>
    <w:multiLevelType w:val="hybridMultilevel"/>
    <w:tmpl w:val="A5D677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4E483D"/>
    <w:multiLevelType w:val="hybridMultilevel"/>
    <w:tmpl w:val="5BAC4430"/>
    <w:lvl w:ilvl="0" w:tplc="60C6222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660ADF"/>
    <w:multiLevelType w:val="hybridMultilevel"/>
    <w:tmpl w:val="48C03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13782"/>
    <w:multiLevelType w:val="hybridMultilevel"/>
    <w:tmpl w:val="46E2B2A2"/>
    <w:lvl w:ilvl="0" w:tplc="1E52A31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140138E">
      <w:start w:val="4"/>
      <w:numFmt w:val="bullet"/>
      <w:lvlText w:val="-"/>
      <w:lvlJc w:val="left"/>
      <w:pPr>
        <w:ind w:left="1440" w:hanging="360"/>
      </w:pPr>
      <w:rPr>
        <w:rFonts w:ascii="Garamond" w:eastAsia="Times New Roman" w:hAnsi="Garamond" w:cs="Times New Roman" w:hint="default"/>
        <w:color w:val="000000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8311B"/>
    <w:multiLevelType w:val="hybridMultilevel"/>
    <w:tmpl w:val="32AE82A0"/>
    <w:lvl w:ilvl="0" w:tplc="2D42A5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F5483"/>
    <w:multiLevelType w:val="hybridMultilevel"/>
    <w:tmpl w:val="002A8E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706870"/>
    <w:multiLevelType w:val="hybridMultilevel"/>
    <w:tmpl w:val="CF12A5D2"/>
    <w:lvl w:ilvl="0" w:tplc="1E52A31E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2140138E">
      <w:start w:val="4"/>
      <w:numFmt w:val="bullet"/>
      <w:lvlText w:val="-"/>
      <w:lvlJc w:val="left"/>
      <w:pPr>
        <w:ind w:left="1785" w:hanging="360"/>
      </w:pPr>
      <w:rPr>
        <w:rFonts w:ascii="Garamond" w:eastAsia="Times New Roman" w:hAnsi="Garamond" w:cs="Times New Roman" w:hint="default"/>
        <w:color w:val="000000"/>
      </w:rPr>
    </w:lvl>
    <w:lvl w:ilvl="2" w:tplc="0410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599E498A"/>
    <w:multiLevelType w:val="hybridMultilevel"/>
    <w:tmpl w:val="F3A82DB4"/>
    <w:lvl w:ilvl="0" w:tplc="0410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5E470C9E"/>
    <w:multiLevelType w:val="hybridMultilevel"/>
    <w:tmpl w:val="916C7D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D3325"/>
    <w:multiLevelType w:val="hybridMultilevel"/>
    <w:tmpl w:val="336E4AB2"/>
    <w:lvl w:ilvl="0" w:tplc="CBD68BAE">
      <w:numFmt w:val="bullet"/>
      <w:lvlText w:val="-"/>
      <w:lvlJc w:val="left"/>
      <w:pPr>
        <w:ind w:left="644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9763224"/>
    <w:multiLevelType w:val="hybridMultilevel"/>
    <w:tmpl w:val="69A8C780"/>
    <w:lvl w:ilvl="0" w:tplc="366085E6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C1596B"/>
    <w:multiLevelType w:val="hybridMultilevel"/>
    <w:tmpl w:val="48404EDE"/>
    <w:lvl w:ilvl="0" w:tplc="623055D6">
      <w:start w:val="1"/>
      <w:numFmt w:val="lowerLetter"/>
      <w:lvlText w:val="%1)"/>
      <w:lvlJc w:val="left"/>
      <w:pPr>
        <w:ind w:left="57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95" w:hanging="360"/>
      </w:pPr>
    </w:lvl>
    <w:lvl w:ilvl="2" w:tplc="0410001B" w:tentative="1">
      <w:start w:val="1"/>
      <w:numFmt w:val="lowerRoman"/>
      <w:lvlText w:val="%3."/>
      <w:lvlJc w:val="right"/>
      <w:pPr>
        <w:ind w:left="2015" w:hanging="180"/>
      </w:pPr>
    </w:lvl>
    <w:lvl w:ilvl="3" w:tplc="0410000F" w:tentative="1">
      <w:start w:val="1"/>
      <w:numFmt w:val="decimal"/>
      <w:lvlText w:val="%4."/>
      <w:lvlJc w:val="left"/>
      <w:pPr>
        <w:ind w:left="2735" w:hanging="360"/>
      </w:pPr>
    </w:lvl>
    <w:lvl w:ilvl="4" w:tplc="04100019" w:tentative="1">
      <w:start w:val="1"/>
      <w:numFmt w:val="lowerLetter"/>
      <w:lvlText w:val="%5."/>
      <w:lvlJc w:val="left"/>
      <w:pPr>
        <w:ind w:left="3455" w:hanging="360"/>
      </w:pPr>
    </w:lvl>
    <w:lvl w:ilvl="5" w:tplc="0410001B" w:tentative="1">
      <w:start w:val="1"/>
      <w:numFmt w:val="lowerRoman"/>
      <w:lvlText w:val="%6."/>
      <w:lvlJc w:val="right"/>
      <w:pPr>
        <w:ind w:left="4175" w:hanging="180"/>
      </w:pPr>
    </w:lvl>
    <w:lvl w:ilvl="6" w:tplc="0410000F" w:tentative="1">
      <w:start w:val="1"/>
      <w:numFmt w:val="decimal"/>
      <w:lvlText w:val="%7."/>
      <w:lvlJc w:val="left"/>
      <w:pPr>
        <w:ind w:left="4895" w:hanging="360"/>
      </w:pPr>
    </w:lvl>
    <w:lvl w:ilvl="7" w:tplc="04100019" w:tentative="1">
      <w:start w:val="1"/>
      <w:numFmt w:val="lowerLetter"/>
      <w:lvlText w:val="%8."/>
      <w:lvlJc w:val="left"/>
      <w:pPr>
        <w:ind w:left="5615" w:hanging="360"/>
      </w:pPr>
    </w:lvl>
    <w:lvl w:ilvl="8" w:tplc="0410001B" w:tentative="1">
      <w:start w:val="1"/>
      <w:numFmt w:val="lowerRoman"/>
      <w:lvlText w:val="%9."/>
      <w:lvlJc w:val="right"/>
      <w:pPr>
        <w:ind w:left="6335" w:hanging="180"/>
      </w:pPr>
    </w:lvl>
  </w:abstractNum>
  <w:abstractNum w:abstractNumId="17" w15:restartNumberingAfterBreak="0">
    <w:nsid w:val="6CA661E0"/>
    <w:multiLevelType w:val="hybridMultilevel"/>
    <w:tmpl w:val="3D343E10"/>
    <w:lvl w:ilvl="0" w:tplc="583E98C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0BD450E"/>
    <w:multiLevelType w:val="hybridMultilevel"/>
    <w:tmpl w:val="B544A54E"/>
    <w:lvl w:ilvl="0" w:tplc="583E98C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3CF0AC7"/>
    <w:multiLevelType w:val="hybridMultilevel"/>
    <w:tmpl w:val="5A8CFFC8"/>
    <w:lvl w:ilvl="0" w:tplc="1E52A31E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47C1B7B"/>
    <w:multiLevelType w:val="hybridMultilevel"/>
    <w:tmpl w:val="97B47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D6011"/>
    <w:multiLevelType w:val="hybridMultilevel"/>
    <w:tmpl w:val="437E97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9C7338"/>
    <w:multiLevelType w:val="hybridMultilevel"/>
    <w:tmpl w:val="12049C38"/>
    <w:lvl w:ilvl="0" w:tplc="583E98C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F511FAA"/>
    <w:multiLevelType w:val="hybridMultilevel"/>
    <w:tmpl w:val="FACCF666"/>
    <w:lvl w:ilvl="0" w:tplc="1E52A31E">
      <w:start w:val="2"/>
      <w:numFmt w:val="bullet"/>
      <w:lvlText w:val="-"/>
      <w:lvlJc w:val="left"/>
      <w:pPr>
        <w:ind w:left="723" w:hanging="360"/>
      </w:pPr>
      <w:rPr>
        <w:rFonts w:ascii="Calibri" w:eastAsia="Times New Roman" w:hAnsi="Calibri" w:cs="Times New Roman" w:hint="default"/>
      </w:rPr>
    </w:lvl>
    <w:lvl w:ilvl="1" w:tplc="2140138E">
      <w:start w:val="4"/>
      <w:numFmt w:val="bullet"/>
      <w:lvlText w:val="-"/>
      <w:lvlJc w:val="left"/>
      <w:pPr>
        <w:ind w:left="1443" w:hanging="360"/>
      </w:pPr>
      <w:rPr>
        <w:rFonts w:ascii="Garamond" w:eastAsia="Times New Roman" w:hAnsi="Garamond" w:cs="Times New Roman" w:hint="default"/>
        <w:color w:val="000000"/>
      </w:rPr>
    </w:lvl>
    <w:lvl w:ilvl="2" w:tplc="0410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num w:numId="1" w16cid:durableId="2017338669">
    <w:abstractNumId w:val="12"/>
  </w:num>
  <w:num w:numId="2" w16cid:durableId="2062242115">
    <w:abstractNumId w:val="2"/>
  </w:num>
  <w:num w:numId="3" w16cid:durableId="1820222152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56131931">
    <w:abstractNumId w:val="6"/>
  </w:num>
  <w:num w:numId="5" w16cid:durableId="2147115264">
    <w:abstractNumId w:val="19"/>
  </w:num>
  <w:num w:numId="6" w16cid:durableId="596716238">
    <w:abstractNumId w:val="0"/>
  </w:num>
  <w:num w:numId="7" w16cid:durableId="900602548">
    <w:abstractNumId w:val="11"/>
  </w:num>
  <w:num w:numId="8" w16cid:durableId="608438930">
    <w:abstractNumId w:val="8"/>
  </w:num>
  <w:num w:numId="9" w16cid:durableId="604657572">
    <w:abstractNumId w:val="23"/>
  </w:num>
  <w:num w:numId="10" w16cid:durableId="1606688549">
    <w:abstractNumId w:val="16"/>
  </w:num>
  <w:num w:numId="11" w16cid:durableId="1388332711">
    <w:abstractNumId w:val="15"/>
  </w:num>
  <w:num w:numId="12" w16cid:durableId="2114205591">
    <w:abstractNumId w:val="14"/>
  </w:num>
  <w:num w:numId="13" w16cid:durableId="265619518">
    <w:abstractNumId w:val="1"/>
  </w:num>
  <w:num w:numId="14" w16cid:durableId="1945531446">
    <w:abstractNumId w:val="21"/>
  </w:num>
  <w:num w:numId="15" w16cid:durableId="2101828014">
    <w:abstractNumId w:val="9"/>
  </w:num>
  <w:num w:numId="16" w16cid:durableId="2008287679">
    <w:abstractNumId w:val="5"/>
  </w:num>
  <w:num w:numId="17" w16cid:durableId="1798598869">
    <w:abstractNumId w:val="13"/>
  </w:num>
  <w:num w:numId="18" w16cid:durableId="1106196901">
    <w:abstractNumId w:val="4"/>
  </w:num>
  <w:num w:numId="19" w16cid:durableId="769010780">
    <w:abstractNumId w:val="22"/>
  </w:num>
  <w:num w:numId="20" w16cid:durableId="686829944">
    <w:abstractNumId w:val="20"/>
  </w:num>
  <w:num w:numId="21" w16cid:durableId="1315602242">
    <w:abstractNumId w:val="17"/>
  </w:num>
  <w:num w:numId="22" w16cid:durableId="1745909252">
    <w:abstractNumId w:val="10"/>
  </w:num>
  <w:num w:numId="23" w16cid:durableId="82648373">
    <w:abstractNumId w:val="7"/>
  </w:num>
  <w:num w:numId="24" w16cid:durableId="12576363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274"/>
    <w:rsid w:val="00001B4C"/>
    <w:rsid w:val="00002107"/>
    <w:rsid w:val="000106A1"/>
    <w:rsid w:val="000110E3"/>
    <w:rsid w:val="00011348"/>
    <w:rsid w:val="00014D63"/>
    <w:rsid w:val="00021B06"/>
    <w:rsid w:val="0002748C"/>
    <w:rsid w:val="000338C6"/>
    <w:rsid w:val="00036137"/>
    <w:rsid w:val="000431F6"/>
    <w:rsid w:val="0004441F"/>
    <w:rsid w:val="00050C85"/>
    <w:rsid w:val="000520CD"/>
    <w:rsid w:val="00072AFD"/>
    <w:rsid w:val="00074977"/>
    <w:rsid w:val="0007735C"/>
    <w:rsid w:val="00081E51"/>
    <w:rsid w:val="00086482"/>
    <w:rsid w:val="000900C1"/>
    <w:rsid w:val="00095962"/>
    <w:rsid w:val="00096A40"/>
    <w:rsid w:val="000A256C"/>
    <w:rsid w:val="000A2691"/>
    <w:rsid w:val="000A3988"/>
    <w:rsid w:val="000A63F7"/>
    <w:rsid w:val="000A7E95"/>
    <w:rsid w:val="000B3E0B"/>
    <w:rsid w:val="000B3F8E"/>
    <w:rsid w:val="000B4636"/>
    <w:rsid w:val="000B4CDB"/>
    <w:rsid w:val="000B62A0"/>
    <w:rsid w:val="000B6A13"/>
    <w:rsid w:val="000B6E92"/>
    <w:rsid w:val="000C1FE6"/>
    <w:rsid w:val="000C73E3"/>
    <w:rsid w:val="000D0526"/>
    <w:rsid w:val="000D3D20"/>
    <w:rsid w:val="000E2089"/>
    <w:rsid w:val="000E6098"/>
    <w:rsid w:val="000E661E"/>
    <w:rsid w:val="000E6745"/>
    <w:rsid w:val="000F04DF"/>
    <w:rsid w:val="000F5E8F"/>
    <w:rsid w:val="00100BE9"/>
    <w:rsid w:val="001010E4"/>
    <w:rsid w:val="00102236"/>
    <w:rsid w:val="00105757"/>
    <w:rsid w:val="00116E06"/>
    <w:rsid w:val="001226AC"/>
    <w:rsid w:val="001246B1"/>
    <w:rsid w:val="00124AE0"/>
    <w:rsid w:val="0013417B"/>
    <w:rsid w:val="00135780"/>
    <w:rsid w:val="00135AAA"/>
    <w:rsid w:val="00141A7C"/>
    <w:rsid w:val="00142CDB"/>
    <w:rsid w:val="00150DCD"/>
    <w:rsid w:val="00152D8F"/>
    <w:rsid w:val="00154347"/>
    <w:rsid w:val="001566C0"/>
    <w:rsid w:val="00166806"/>
    <w:rsid w:val="00175236"/>
    <w:rsid w:val="0018325A"/>
    <w:rsid w:val="001910A1"/>
    <w:rsid w:val="00191573"/>
    <w:rsid w:val="001918B4"/>
    <w:rsid w:val="001A6680"/>
    <w:rsid w:val="001B1C1A"/>
    <w:rsid w:val="001B28A1"/>
    <w:rsid w:val="001B7C5D"/>
    <w:rsid w:val="001C088C"/>
    <w:rsid w:val="001C0C93"/>
    <w:rsid w:val="001C4E64"/>
    <w:rsid w:val="001C6FE6"/>
    <w:rsid w:val="001D5A96"/>
    <w:rsid w:val="001D5F71"/>
    <w:rsid w:val="001E0FC2"/>
    <w:rsid w:val="001E2D0D"/>
    <w:rsid w:val="001E5C39"/>
    <w:rsid w:val="001E7C61"/>
    <w:rsid w:val="001F0B00"/>
    <w:rsid w:val="001F2AED"/>
    <w:rsid w:val="001F3AC3"/>
    <w:rsid w:val="001F5719"/>
    <w:rsid w:val="002002AD"/>
    <w:rsid w:val="00200E26"/>
    <w:rsid w:val="00217206"/>
    <w:rsid w:val="00230045"/>
    <w:rsid w:val="00231062"/>
    <w:rsid w:val="00232A67"/>
    <w:rsid w:val="00236CBE"/>
    <w:rsid w:val="002374E2"/>
    <w:rsid w:val="00241BCC"/>
    <w:rsid w:val="002438A3"/>
    <w:rsid w:val="002447F3"/>
    <w:rsid w:val="00255022"/>
    <w:rsid w:val="00257C5A"/>
    <w:rsid w:val="00264360"/>
    <w:rsid w:val="00265B82"/>
    <w:rsid w:val="00271C7D"/>
    <w:rsid w:val="00271DBA"/>
    <w:rsid w:val="00272E0D"/>
    <w:rsid w:val="002744DC"/>
    <w:rsid w:val="002748C1"/>
    <w:rsid w:val="00282F39"/>
    <w:rsid w:val="00286032"/>
    <w:rsid w:val="0029367E"/>
    <w:rsid w:val="0029602A"/>
    <w:rsid w:val="002A3274"/>
    <w:rsid w:val="002B19B2"/>
    <w:rsid w:val="002C20C1"/>
    <w:rsid w:val="002C329B"/>
    <w:rsid w:val="002C4859"/>
    <w:rsid w:val="002E3960"/>
    <w:rsid w:val="002F263D"/>
    <w:rsid w:val="002F31C8"/>
    <w:rsid w:val="002F7DBE"/>
    <w:rsid w:val="00303402"/>
    <w:rsid w:val="00305178"/>
    <w:rsid w:val="00305B7E"/>
    <w:rsid w:val="00307009"/>
    <w:rsid w:val="00313689"/>
    <w:rsid w:val="003140BB"/>
    <w:rsid w:val="00317F10"/>
    <w:rsid w:val="00324D8D"/>
    <w:rsid w:val="00326AE1"/>
    <w:rsid w:val="00341586"/>
    <w:rsid w:val="00343A2F"/>
    <w:rsid w:val="00344431"/>
    <w:rsid w:val="00344C43"/>
    <w:rsid w:val="00345A96"/>
    <w:rsid w:val="0034656A"/>
    <w:rsid w:val="00347235"/>
    <w:rsid w:val="00347762"/>
    <w:rsid w:val="00351CBA"/>
    <w:rsid w:val="003546CE"/>
    <w:rsid w:val="00357722"/>
    <w:rsid w:val="00360EEF"/>
    <w:rsid w:val="00362DDD"/>
    <w:rsid w:val="0036510C"/>
    <w:rsid w:val="00365556"/>
    <w:rsid w:val="00365949"/>
    <w:rsid w:val="003808B3"/>
    <w:rsid w:val="0038646E"/>
    <w:rsid w:val="0038704B"/>
    <w:rsid w:val="00390E1A"/>
    <w:rsid w:val="003958F2"/>
    <w:rsid w:val="00395B8B"/>
    <w:rsid w:val="003A50FB"/>
    <w:rsid w:val="003A64A7"/>
    <w:rsid w:val="003B1450"/>
    <w:rsid w:val="003B279C"/>
    <w:rsid w:val="003B3EA5"/>
    <w:rsid w:val="003B46EE"/>
    <w:rsid w:val="003B5A77"/>
    <w:rsid w:val="003C2EC0"/>
    <w:rsid w:val="003C36B8"/>
    <w:rsid w:val="003C7516"/>
    <w:rsid w:val="003E19C9"/>
    <w:rsid w:val="003E2BF5"/>
    <w:rsid w:val="003E3F21"/>
    <w:rsid w:val="003E4DFC"/>
    <w:rsid w:val="003F04CD"/>
    <w:rsid w:val="00401655"/>
    <w:rsid w:val="00402AB2"/>
    <w:rsid w:val="004111DE"/>
    <w:rsid w:val="004143CD"/>
    <w:rsid w:val="00420630"/>
    <w:rsid w:val="00423307"/>
    <w:rsid w:val="00425AA2"/>
    <w:rsid w:val="00426262"/>
    <w:rsid w:val="00436C7E"/>
    <w:rsid w:val="00441CAA"/>
    <w:rsid w:val="00441D51"/>
    <w:rsid w:val="0044797D"/>
    <w:rsid w:val="004503DE"/>
    <w:rsid w:val="00454014"/>
    <w:rsid w:val="004577F0"/>
    <w:rsid w:val="0046160D"/>
    <w:rsid w:val="004629E3"/>
    <w:rsid w:val="00463604"/>
    <w:rsid w:val="00465717"/>
    <w:rsid w:val="00466639"/>
    <w:rsid w:val="00466E84"/>
    <w:rsid w:val="00471C12"/>
    <w:rsid w:val="004748B9"/>
    <w:rsid w:val="004778AB"/>
    <w:rsid w:val="00483409"/>
    <w:rsid w:val="00486EB5"/>
    <w:rsid w:val="00491D6E"/>
    <w:rsid w:val="00495A81"/>
    <w:rsid w:val="0049657D"/>
    <w:rsid w:val="004967F3"/>
    <w:rsid w:val="004B116E"/>
    <w:rsid w:val="004B3029"/>
    <w:rsid w:val="004C271F"/>
    <w:rsid w:val="004C2D12"/>
    <w:rsid w:val="004C367E"/>
    <w:rsid w:val="004C37C0"/>
    <w:rsid w:val="004C4096"/>
    <w:rsid w:val="004C490C"/>
    <w:rsid w:val="004C517D"/>
    <w:rsid w:val="004C6762"/>
    <w:rsid w:val="004C6CC9"/>
    <w:rsid w:val="004D4958"/>
    <w:rsid w:val="004E11FF"/>
    <w:rsid w:val="004E1883"/>
    <w:rsid w:val="004E7CE3"/>
    <w:rsid w:val="004F0439"/>
    <w:rsid w:val="004F2935"/>
    <w:rsid w:val="004F6CAD"/>
    <w:rsid w:val="00500590"/>
    <w:rsid w:val="0050342B"/>
    <w:rsid w:val="00505405"/>
    <w:rsid w:val="005105E3"/>
    <w:rsid w:val="005205E3"/>
    <w:rsid w:val="00524044"/>
    <w:rsid w:val="005257C9"/>
    <w:rsid w:val="005313B6"/>
    <w:rsid w:val="00537954"/>
    <w:rsid w:val="00543F8D"/>
    <w:rsid w:val="0054579F"/>
    <w:rsid w:val="00552B25"/>
    <w:rsid w:val="005546CC"/>
    <w:rsid w:val="00557068"/>
    <w:rsid w:val="00561DCD"/>
    <w:rsid w:val="00561EAB"/>
    <w:rsid w:val="00562BF5"/>
    <w:rsid w:val="005641F0"/>
    <w:rsid w:val="005704E4"/>
    <w:rsid w:val="00570E66"/>
    <w:rsid w:val="005718AE"/>
    <w:rsid w:val="00572751"/>
    <w:rsid w:val="0057325A"/>
    <w:rsid w:val="00585EED"/>
    <w:rsid w:val="00593B6D"/>
    <w:rsid w:val="00593F3F"/>
    <w:rsid w:val="0059438D"/>
    <w:rsid w:val="00594BBA"/>
    <w:rsid w:val="005A2A44"/>
    <w:rsid w:val="005A3FB7"/>
    <w:rsid w:val="005A543C"/>
    <w:rsid w:val="005A634F"/>
    <w:rsid w:val="005B3437"/>
    <w:rsid w:val="005C325D"/>
    <w:rsid w:val="005E0ABC"/>
    <w:rsid w:val="005E7E46"/>
    <w:rsid w:val="005F6332"/>
    <w:rsid w:val="00602BE6"/>
    <w:rsid w:val="00604232"/>
    <w:rsid w:val="0061180E"/>
    <w:rsid w:val="0061735F"/>
    <w:rsid w:val="00617FDE"/>
    <w:rsid w:val="00620B5E"/>
    <w:rsid w:val="00620C92"/>
    <w:rsid w:val="006226B7"/>
    <w:rsid w:val="00623C18"/>
    <w:rsid w:val="00626438"/>
    <w:rsid w:val="00630151"/>
    <w:rsid w:val="00632D71"/>
    <w:rsid w:val="00637FFA"/>
    <w:rsid w:val="00641624"/>
    <w:rsid w:val="006463D9"/>
    <w:rsid w:val="00651783"/>
    <w:rsid w:val="00651BBC"/>
    <w:rsid w:val="00651D17"/>
    <w:rsid w:val="00652143"/>
    <w:rsid w:val="00652E38"/>
    <w:rsid w:val="0065646D"/>
    <w:rsid w:val="006571A7"/>
    <w:rsid w:val="006605DF"/>
    <w:rsid w:val="00670FF5"/>
    <w:rsid w:val="00673511"/>
    <w:rsid w:val="006754EA"/>
    <w:rsid w:val="0068030D"/>
    <w:rsid w:val="006864EB"/>
    <w:rsid w:val="006928F7"/>
    <w:rsid w:val="006A1757"/>
    <w:rsid w:val="006A3EC5"/>
    <w:rsid w:val="006A54E1"/>
    <w:rsid w:val="006B7283"/>
    <w:rsid w:val="006C1669"/>
    <w:rsid w:val="006C62E1"/>
    <w:rsid w:val="006D0DA2"/>
    <w:rsid w:val="006D2161"/>
    <w:rsid w:val="006D3FA7"/>
    <w:rsid w:val="006D4EB3"/>
    <w:rsid w:val="006D4FB1"/>
    <w:rsid w:val="006E69ED"/>
    <w:rsid w:val="006F2BFC"/>
    <w:rsid w:val="006F4F23"/>
    <w:rsid w:val="007012FD"/>
    <w:rsid w:val="007017F4"/>
    <w:rsid w:val="00702C6A"/>
    <w:rsid w:val="00706C12"/>
    <w:rsid w:val="00707114"/>
    <w:rsid w:val="00710150"/>
    <w:rsid w:val="007112D6"/>
    <w:rsid w:val="007254A1"/>
    <w:rsid w:val="00727A01"/>
    <w:rsid w:val="00732BDE"/>
    <w:rsid w:val="00733814"/>
    <w:rsid w:val="00733A6A"/>
    <w:rsid w:val="00737987"/>
    <w:rsid w:val="00747294"/>
    <w:rsid w:val="00752542"/>
    <w:rsid w:val="007634C6"/>
    <w:rsid w:val="00765CB6"/>
    <w:rsid w:val="00771781"/>
    <w:rsid w:val="00772E6D"/>
    <w:rsid w:val="0077437C"/>
    <w:rsid w:val="007756EA"/>
    <w:rsid w:val="00786148"/>
    <w:rsid w:val="007945C1"/>
    <w:rsid w:val="007954AB"/>
    <w:rsid w:val="007A35DC"/>
    <w:rsid w:val="007A64C0"/>
    <w:rsid w:val="007C2A08"/>
    <w:rsid w:val="007C4835"/>
    <w:rsid w:val="007C57E3"/>
    <w:rsid w:val="007C5EBB"/>
    <w:rsid w:val="007C7C2C"/>
    <w:rsid w:val="007D2315"/>
    <w:rsid w:val="007D3005"/>
    <w:rsid w:val="007D3BFD"/>
    <w:rsid w:val="007D4B8E"/>
    <w:rsid w:val="007F62B3"/>
    <w:rsid w:val="008021CD"/>
    <w:rsid w:val="0081165C"/>
    <w:rsid w:val="00816DA9"/>
    <w:rsid w:val="00817524"/>
    <w:rsid w:val="00826006"/>
    <w:rsid w:val="00826771"/>
    <w:rsid w:val="00827FA2"/>
    <w:rsid w:val="00836FAD"/>
    <w:rsid w:val="00840985"/>
    <w:rsid w:val="00841B1B"/>
    <w:rsid w:val="00843099"/>
    <w:rsid w:val="00844285"/>
    <w:rsid w:val="0084447A"/>
    <w:rsid w:val="008448B4"/>
    <w:rsid w:val="00844D01"/>
    <w:rsid w:val="00845986"/>
    <w:rsid w:val="008472DC"/>
    <w:rsid w:val="00860117"/>
    <w:rsid w:val="008653F9"/>
    <w:rsid w:val="00865AE3"/>
    <w:rsid w:val="00867E05"/>
    <w:rsid w:val="00874137"/>
    <w:rsid w:val="0087417B"/>
    <w:rsid w:val="00876CB5"/>
    <w:rsid w:val="00877870"/>
    <w:rsid w:val="00877A82"/>
    <w:rsid w:val="008806DF"/>
    <w:rsid w:val="008821BE"/>
    <w:rsid w:val="008860D6"/>
    <w:rsid w:val="00895118"/>
    <w:rsid w:val="00895841"/>
    <w:rsid w:val="008A00E7"/>
    <w:rsid w:val="008A2254"/>
    <w:rsid w:val="008A291A"/>
    <w:rsid w:val="008B00FE"/>
    <w:rsid w:val="008B1A68"/>
    <w:rsid w:val="008B38D3"/>
    <w:rsid w:val="008C16C1"/>
    <w:rsid w:val="008C1A29"/>
    <w:rsid w:val="008C20DE"/>
    <w:rsid w:val="008C5662"/>
    <w:rsid w:val="008D1BC5"/>
    <w:rsid w:val="008D4927"/>
    <w:rsid w:val="008E04E8"/>
    <w:rsid w:val="008E1A80"/>
    <w:rsid w:val="008E291B"/>
    <w:rsid w:val="008F1270"/>
    <w:rsid w:val="008F3593"/>
    <w:rsid w:val="008F45DD"/>
    <w:rsid w:val="009009A2"/>
    <w:rsid w:val="00900D8E"/>
    <w:rsid w:val="00911675"/>
    <w:rsid w:val="00911A8E"/>
    <w:rsid w:val="00913B88"/>
    <w:rsid w:val="00916681"/>
    <w:rsid w:val="0092082D"/>
    <w:rsid w:val="00934C1F"/>
    <w:rsid w:val="0094085E"/>
    <w:rsid w:val="00950400"/>
    <w:rsid w:val="00950C1C"/>
    <w:rsid w:val="009526E0"/>
    <w:rsid w:val="00952E76"/>
    <w:rsid w:val="00955438"/>
    <w:rsid w:val="0096241E"/>
    <w:rsid w:val="00963B75"/>
    <w:rsid w:val="00963C97"/>
    <w:rsid w:val="00966903"/>
    <w:rsid w:val="00971835"/>
    <w:rsid w:val="00973338"/>
    <w:rsid w:val="009766D5"/>
    <w:rsid w:val="00977A34"/>
    <w:rsid w:val="00977A3C"/>
    <w:rsid w:val="00977A83"/>
    <w:rsid w:val="0098025B"/>
    <w:rsid w:val="00985B0E"/>
    <w:rsid w:val="00990C9F"/>
    <w:rsid w:val="00992E89"/>
    <w:rsid w:val="009936CA"/>
    <w:rsid w:val="009945D6"/>
    <w:rsid w:val="009A1220"/>
    <w:rsid w:val="009A7BE1"/>
    <w:rsid w:val="009B42B6"/>
    <w:rsid w:val="009C0DD2"/>
    <w:rsid w:val="009C0E09"/>
    <w:rsid w:val="009C1CF6"/>
    <w:rsid w:val="009D34C2"/>
    <w:rsid w:val="009D4D64"/>
    <w:rsid w:val="009D4D85"/>
    <w:rsid w:val="009F616B"/>
    <w:rsid w:val="00A12FB6"/>
    <w:rsid w:val="00A17F54"/>
    <w:rsid w:val="00A34095"/>
    <w:rsid w:val="00A34B5D"/>
    <w:rsid w:val="00A34E45"/>
    <w:rsid w:val="00A41D21"/>
    <w:rsid w:val="00A41D3B"/>
    <w:rsid w:val="00A454B9"/>
    <w:rsid w:val="00A455EA"/>
    <w:rsid w:val="00A471FA"/>
    <w:rsid w:val="00A54A21"/>
    <w:rsid w:val="00A62C21"/>
    <w:rsid w:val="00A71689"/>
    <w:rsid w:val="00A74D56"/>
    <w:rsid w:val="00A800FC"/>
    <w:rsid w:val="00A837AE"/>
    <w:rsid w:val="00A858E2"/>
    <w:rsid w:val="00A92660"/>
    <w:rsid w:val="00AA24B9"/>
    <w:rsid w:val="00AA60D7"/>
    <w:rsid w:val="00AA74E0"/>
    <w:rsid w:val="00AB0112"/>
    <w:rsid w:val="00AB1104"/>
    <w:rsid w:val="00AB4150"/>
    <w:rsid w:val="00AB61B5"/>
    <w:rsid w:val="00AB7FB9"/>
    <w:rsid w:val="00AC1848"/>
    <w:rsid w:val="00AC3A60"/>
    <w:rsid w:val="00AD054A"/>
    <w:rsid w:val="00AE04C2"/>
    <w:rsid w:val="00AE20CA"/>
    <w:rsid w:val="00AE3D42"/>
    <w:rsid w:val="00AF319D"/>
    <w:rsid w:val="00AF3879"/>
    <w:rsid w:val="00AF3E57"/>
    <w:rsid w:val="00AF5A90"/>
    <w:rsid w:val="00AF6BA0"/>
    <w:rsid w:val="00AF756B"/>
    <w:rsid w:val="00B0390F"/>
    <w:rsid w:val="00B06BC8"/>
    <w:rsid w:val="00B10C0C"/>
    <w:rsid w:val="00B203DC"/>
    <w:rsid w:val="00B25839"/>
    <w:rsid w:val="00B262DF"/>
    <w:rsid w:val="00B46DF1"/>
    <w:rsid w:val="00B54268"/>
    <w:rsid w:val="00B63AC9"/>
    <w:rsid w:val="00B70130"/>
    <w:rsid w:val="00B71D12"/>
    <w:rsid w:val="00B72B3D"/>
    <w:rsid w:val="00B82B97"/>
    <w:rsid w:val="00B94B43"/>
    <w:rsid w:val="00BA0863"/>
    <w:rsid w:val="00BA0A44"/>
    <w:rsid w:val="00BA214A"/>
    <w:rsid w:val="00BA61D7"/>
    <w:rsid w:val="00BA7F59"/>
    <w:rsid w:val="00BB1D78"/>
    <w:rsid w:val="00BB55FA"/>
    <w:rsid w:val="00BB5810"/>
    <w:rsid w:val="00BC1FD8"/>
    <w:rsid w:val="00BC2C51"/>
    <w:rsid w:val="00BC4A67"/>
    <w:rsid w:val="00BC5BD8"/>
    <w:rsid w:val="00BD6924"/>
    <w:rsid w:val="00BE4341"/>
    <w:rsid w:val="00BE5AD7"/>
    <w:rsid w:val="00BE6A87"/>
    <w:rsid w:val="00BE7ADE"/>
    <w:rsid w:val="00BF02A4"/>
    <w:rsid w:val="00BF26B3"/>
    <w:rsid w:val="00BF40B3"/>
    <w:rsid w:val="00C066E9"/>
    <w:rsid w:val="00C23666"/>
    <w:rsid w:val="00C26EC7"/>
    <w:rsid w:val="00C311A2"/>
    <w:rsid w:val="00C324E7"/>
    <w:rsid w:val="00C3482A"/>
    <w:rsid w:val="00C51FA9"/>
    <w:rsid w:val="00C520C6"/>
    <w:rsid w:val="00C57528"/>
    <w:rsid w:val="00C578C9"/>
    <w:rsid w:val="00C63441"/>
    <w:rsid w:val="00C637C6"/>
    <w:rsid w:val="00C6513D"/>
    <w:rsid w:val="00C677F4"/>
    <w:rsid w:val="00C71AA3"/>
    <w:rsid w:val="00C77ED2"/>
    <w:rsid w:val="00C819C7"/>
    <w:rsid w:val="00C84E8D"/>
    <w:rsid w:val="00CA4E5B"/>
    <w:rsid w:val="00CB13C3"/>
    <w:rsid w:val="00CB2D6A"/>
    <w:rsid w:val="00CB6B0C"/>
    <w:rsid w:val="00CC082D"/>
    <w:rsid w:val="00CC24B0"/>
    <w:rsid w:val="00CC4CB1"/>
    <w:rsid w:val="00CD3DA1"/>
    <w:rsid w:val="00CE30CC"/>
    <w:rsid w:val="00CE34DF"/>
    <w:rsid w:val="00CE42F7"/>
    <w:rsid w:val="00CF0595"/>
    <w:rsid w:val="00CF5DA0"/>
    <w:rsid w:val="00D00E3A"/>
    <w:rsid w:val="00D0116C"/>
    <w:rsid w:val="00D0313F"/>
    <w:rsid w:val="00D05A7F"/>
    <w:rsid w:val="00D0611E"/>
    <w:rsid w:val="00D15F92"/>
    <w:rsid w:val="00D1670A"/>
    <w:rsid w:val="00D16B67"/>
    <w:rsid w:val="00D17D9E"/>
    <w:rsid w:val="00D21326"/>
    <w:rsid w:val="00D30DB8"/>
    <w:rsid w:val="00D3717C"/>
    <w:rsid w:val="00D374D6"/>
    <w:rsid w:val="00D4219A"/>
    <w:rsid w:val="00D43BF7"/>
    <w:rsid w:val="00D458C6"/>
    <w:rsid w:val="00D477A3"/>
    <w:rsid w:val="00D53F72"/>
    <w:rsid w:val="00D67780"/>
    <w:rsid w:val="00D73C05"/>
    <w:rsid w:val="00D760FE"/>
    <w:rsid w:val="00D81030"/>
    <w:rsid w:val="00D84933"/>
    <w:rsid w:val="00D84DC6"/>
    <w:rsid w:val="00D90CA2"/>
    <w:rsid w:val="00D91FE4"/>
    <w:rsid w:val="00D94BA2"/>
    <w:rsid w:val="00DA26F9"/>
    <w:rsid w:val="00DA301B"/>
    <w:rsid w:val="00DA6BC7"/>
    <w:rsid w:val="00DB5EA5"/>
    <w:rsid w:val="00DC06D9"/>
    <w:rsid w:val="00DC6730"/>
    <w:rsid w:val="00DD2AB0"/>
    <w:rsid w:val="00DD5867"/>
    <w:rsid w:val="00DD6A78"/>
    <w:rsid w:val="00DE0E3E"/>
    <w:rsid w:val="00DE58AB"/>
    <w:rsid w:val="00DF035F"/>
    <w:rsid w:val="00DF327E"/>
    <w:rsid w:val="00DF6D93"/>
    <w:rsid w:val="00E03427"/>
    <w:rsid w:val="00E038B8"/>
    <w:rsid w:val="00E03D90"/>
    <w:rsid w:val="00E11436"/>
    <w:rsid w:val="00E1377B"/>
    <w:rsid w:val="00E14467"/>
    <w:rsid w:val="00E17097"/>
    <w:rsid w:val="00E2018C"/>
    <w:rsid w:val="00E208E8"/>
    <w:rsid w:val="00E22170"/>
    <w:rsid w:val="00E22CCC"/>
    <w:rsid w:val="00E26173"/>
    <w:rsid w:val="00E268FE"/>
    <w:rsid w:val="00E34CE1"/>
    <w:rsid w:val="00E354F9"/>
    <w:rsid w:val="00E41807"/>
    <w:rsid w:val="00E42821"/>
    <w:rsid w:val="00E42FBD"/>
    <w:rsid w:val="00E44A54"/>
    <w:rsid w:val="00E46FA1"/>
    <w:rsid w:val="00E509AC"/>
    <w:rsid w:val="00E54E24"/>
    <w:rsid w:val="00E56687"/>
    <w:rsid w:val="00E6487C"/>
    <w:rsid w:val="00E66F63"/>
    <w:rsid w:val="00E702D7"/>
    <w:rsid w:val="00E72FF8"/>
    <w:rsid w:val="00E77B99"/>
    <w:rsid w:val="00E879AD"/>
    <w:rsid w:val="00E9655E"/>
    <w:rsid w:val="00E96FC0"/>
    <w:rsid w:val="00EB0107"/>
    <w:rsid w:val="00EB2CE0"/>
    <w:rsid w:val="00EB2FC7"/>
    <w:rsid w:val="00EB3DCB"/>
    <w:rsid w:val="00EB591B"/>
    <w:rsid w:val="00EC2EDC"/>
    <w:rsid w:val="00EC54E9"/>
    <w:rsid w:val="00EC5C49"/>
    <w:rsid w:val="00ED091B"/>
    <w:rsid w:val="00ED3B17"/>
    <w:rsid w:val="00EF1900"/>
    <w:rsid w:val="00EF38C2"/>
    <w:rsid w:val="00EF3D02"/>
    <w:rsid w:val="00EF49D7"/>
    <w:rsid w:val="00F01CBE"/>
    <w:rsid w:val="00F078B2"/>
    <w:rsid w:val="00F10208"/>
    <w:rsid w:val="00F11381"/>
    <w:rsid w:val="00F15009"/>
    <w:rsid w:val="00F16586"/>
    <w:rsid w:val="00F20A21"/>
    <w:rsid w:val="00F25906"/>
    <w:rsid w:val="00F300CA"/>
    <w:rsid w:val="00F313EC"/>
    <w:rsid w:val="00F34F3E"/>
    <w:rsid w:val="00F520B6"/>
    <w:rsid w:val="00F534AD"/>
    <w:rsid w:val="00F57B6D"/>
    <w:rsid w:val="00F6140C"/>
    <w:rsid w:val="00F65D5E"/>
    <w:rsid w:val="00F6632F"/>
    <w:rsid w:val="00F72302"/>
    <w:rsid w:val="00F7299A"/>
    <w:rsid w:val="00F801AD"/>
    <w:rsid w:val="00F80A59"/>
    <w:rsid w:val="00F83F6F"/>
    <w:rsid w:val="00F931E5"/>
    <w:rsid w:val="00F93BFB"/>
    <w:rsid w:val="00F94D8E"/>
    <w:rsid w:val="00F96C8A"/>
    <w:rsid w:val="00FA00F6"/>
    <w:rsid w:val="00FA12F1"/>
    <w:rsid w:val="00FA6B2D"/>
    <w:rsid w:val="00FB1951"/>
    <w:rsid w:val="00FB72DC"/>
    <w:rsid w:val="00FC4819"/>
    <w:rsid w:val="00FD2AAD"/>
    <w:rsid w:val="00FD5289"/>
    <w:rsid w:val="00FE008F"/>
    <w:rsid w:val="00FE05E7"/>
    <w:rsid w:val="00FE42E4"/>
    <w:rsid w:val="00FE70B2"/>
    <w:rsid w:val="00FF49C4"/>
    <w:rsid w:val="00FF4B30"/>
    <w:rsid w:val="00FF6853"/>
    <w:rsid w:val="00FF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AF9BB0"/>
  <w15:docId w15:val="{542D355B-FF8D-4DD2-B330-018831E30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67E05"/>
    <w:pPr>
      <w:jc w:val="both"/>
    </w:pPr>
    <w:rPr>
      <w:rFonts w:eastAsia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EB2FC7"/>
    <w:pPr>
      <w:keepNext/>
      <w:jc w:val="left"/>
      <w:outlineLvl w:val="0"/>
    </w:pPr>
    <w:rPr>
      <w:rFonts w:ascii="Cambria" w:hAnsi="Cambria"/>
      <w:b/>
      <w:bCs/>
      <w:i/>
      <w:i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778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7870"/>
  </w:style>
  <w:style w:type="paragraph" w:styleId="Pidipagina">
    <w:name w:val="footer"/>
    <w:basedOn w:val="Normale"/>
    <w:link w:val="PidipaginaCarattere"/>
    <w:uiPriority w:val="99"/>
    <w:unhideWhenUsed/>
    <w:rsid w:val="008778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7870"/>
  </w:style>
  <w:style w:type="character" w:customStyle="1" w:styleId="Titolo1Carattere">
    <w:name w:val="Titolo 1 Carattere"/>
    <w:link w:val="Titolo1"/>
    <w:rsid w:val="00EB2FC7"/>
    <w:rPr>
      <w:rFonts w:ascii="Cambria" w:eastAsia="Times New Roman" w:hAnsi="Cambria"/>
      <w:b/>
      <w:bCs/>
      <w:i/>
      <w:iCs/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5A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B5A77"/>
    <w:rPr>
      <w:rFonts w:ascii="Tahoma" w:eastAsia="Times New Roman" w:hAnsi="Tahoma" w:cs="Tahoma"/>
      <w:color w:val="0000FF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326AE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foelenco">
    <w:name w:val="List Paragraph"/>
    <w:basedOn w:val="Normale"/>
    <w:uiPriority w:val="34"/>
    <w:qFormat/>
    <w:rsid w:val="00CE30CC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C819C7"/>
    <w:pPr>
      <w:spacing w:before="100" w:beforeAutospacing="1" w:after="100" w:afterAutospacing="1"/>
      <w:jc w:val="left"/>
    </w:pPr>
  </w:style>
  <w:style w:type="paragraph" w:customStyle="1" w:styleId="tit21">
    <w:name w:val="tit21"/>
    <w:basedOn w:val="Normale"/>
    <w:uiPriority w:val="99"/>
    <w:semiHidden/>
    <w:rsid w:val="00465717"/>
    <w:pPr>
      <w:spacing w:before="100" w:beforeAutospacing="1" w:after="100" w:afterAutospacing="1"/>
      <w:jc w:val="left"/>
    </w:pPr>
    <w:rPr>
      <w:rFonts w:ascii="Arial" w:hAnsi="Arial" w:cs="Arial"/>
      <w:b/>
      <w:bCs/>
      <w:color w:val="000000"/>
    </w:rPr>
  </w:style>
  <w:style w:type="character" w:styleId="Collegamentoipertestuale">
    <w:name w:val="Hyperlink"/>
    <w:uiPriority w:val="99"/>
    <w:unhideWhenUsed/>
    <w:rsid w:val="0077437C"/>
    <w:rPr>
      <w:color w:val="0000FF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704E4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704E4"/>
    <w:rPr>
      <w:rFonts w:ascii="Calibri Light" w:eastAsia="Times New Roman" w:hAnsi="Calibri Light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BA0863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5E7E46"/>
    <w:rPr>
      <w:i/>
      <w:iCs/>
    </w:rPr>
  </w:style>
  <w:style w:type="character" w:customStyle="1" w:styleId="object">
    <w:name w:val="object"/>
    <w:basedOn w:val="Carpredefinitoparagrafo"/>
    <w:rsid w:val="002B19B2"/>
  </w:style>
  <w:style w:type="paragraph" w:customStyle="1" w:styleId="Textbody">
    <w:name w:val="Text body"/>
    <w:basedOn w:val="Normale"/>
    <w:rsid w:val="00911A8E"/>
    <w:pPr>
      <w:suppressAutoHyphens/>
      <w:autoSpaceDN w:val="0"/>
      <w:spacing w:after="140" w:line="288" w:lineRule="auto"/>
      <w:jc w:val="left"/>
      <w:textAlignment w:val="baseline"/>
    </w:pPr>
    <w:rPr>
      <w:rFonts w:ascii="Liberation Serif" w:eastAsia="SimSun" w:hAnsi="Liberation Serif" w:cs="Ari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8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7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2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0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recom.cal@consrc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orecom.cal@pec.consrc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recom.cal@consrc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recom.cal@pec.consrc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recom.cal@pec.consrc.it" TargetMode="External"/><Relationship Id="rId1" Type="http://schemas.openxmlformats.org/officeDocument/2006/relationships/hyperlink" Target="mailto:corecom.cal@consr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dassare.ferrara\OneDrive%20-%20Consiglio%20regionale%20della%20Calabria\Desktop\_DEF_template%20letter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B14DFA-ADB6-4D56-BFE0-598A01084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23FB342-07B3-4966-9629-E3D781373D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4C6128F-C848-42BC-A945-14B8E3B0A5D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70A3A6-0C4B-40A8-8B9A-1A0AFDA9D7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_DEF_template lettera.dotx</Template>
  <TotalTime>0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Baldassare Ferrara</dc:creator>
  <cp:lastModifiedBy>Anna Cannizzaro</cp:lastModifiedBy>
  <cp:revision>2</cp:revision>
  <cp:lastPrinted>2023-04-20T14:33:00Z</cp:lastPrinted>
  <dcterms:created xsi:type="dcterms:W3CDTF">2023-05-29T09:59:00Z</dcterms:created>
  <dcterms:modified xsi:type="dcterms:W3CDTF">2023-05-29T09:59:00Z</dcterms:modified>
</cp:coreProperties>
</file>